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AFC6B" w14:textId="77777777" w:rsidR="00593451" w:rsidRDefault="00AA5870">
      <w:r>
        <w:rPr>
          <w:noProof/>
          <w:lang w:eastAsia="en-GB"/>
        </w:rPr>
        <w:drawing>
          <wp:inline distT="0" distB="0" distL="0" distR="0" wp14:anchorId="112E2850" wp14:editId="32CD2EB9">
            <wp:extent cx="5734050" cy="10572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526B7C" w14:textId="77777777" w:rsidR="00593451" w:rsidRDefault="00593451" w:rsidP="00593451">
      <w:pPr>
        <w:spacing w:after="0" w:line="240" w:lineRule="auto"/>
        <w:jc w:val="center"/>
      </w:pPr>
      <w:r>
        <w:t xml:space="preserve">60 Peel Road, Bootle, Merseyside, L20 4RW - </w:t>
      </w:r>
      <w:r>
        <w:sym w:font="Wingdings" w:char="F028"/>
      </w:r>
      <w:r>
        <w:t xml:space="preserve">0151 933 1300 </w:t>
      </w:r>
    </w:p>
    <w:p w14:paraId="24F2735A" w14:textId="77777777" w:rsidR="00593451" w:rsidRPr="00593451" w:rsidRDefault="00593451" w:rsidP="00593451">
      <w:pPr>
        <w:spacing w:after="0" w:line="240" w:lineRule="auto"/>
        <w:jc w:val="center"/>
      </w:pPr>
      <w:r>
        <w:t xml:space="preserve">Email: </w:t>
      </w:r>
      <w:hyperlink r:id="rId7" w:history="1">
        <w:r w:rsidRPr="00AC2A14">
          <w:rPr>
            <w:rStyle w:val="Hyperlink"/>
          </w:rPr>
          <w:t>stleonards60@yahoo.co.uk</w:t>
        </w:r>
      </w:hyperlink>
      <w:r>
        <w:t xml:space="preserve"> – www.stleonardsyouthandcommunitycentre.com</w:t>
      </w:r>
    </w:p>
    <w:p w14:paraId="04400E8D" w14:textId="77777777" w:rsidR="00593451" w:rsidRPr="00593451" w:rsidRDefault="00593451" w:rsidP="00593451">
      <w:pPr>
        <w:spacing w:after="0" w:line="240" w:lineRule="auto"/>
      </w:pPr>
    </w:p>
    <w:p w14:paraId="287AFC4F" w14:textId="2158C417" w:rsidR="00436B54" w:rsidRDefault="00436B54" w:rsidP="00E02874">
      <w:pPr>
        <w:tabs>
          <w:tab w:val="left" w:pos="8100"/>
        </w:tabs>
        <w:spacing w:after="0" w:line="240" w:lineRule="auto"/>
        <w:jc w:val="center"/>
      </w:pPr>
    </w:p>
    <w:p w14:paraId="65676E6F" w14:textId="2E255448" w:rsidR="00E02874" w:rsidRDefault="00E02874" w:rsidP="00E02874">
      <w:pPr>
        <w:tabs>
          <w:tab w:val="left" w:pos="8100"/>
        </w:tabs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CHRISTMAS OPENING TIMES FOR SOUTH SEFTON FOODBANK</w:t>
      </w:r>
    </w:p>
    <w:p w14:paraId="691F090C" w14:textId="66AB08B8" w:rsidR="00E02874" w:rsidRDefault="00E02874" w:rsidP="00E02874">
      <w:pPr>
        <w:tabs>
          <w:tab w:val="left" w:pos="8100"/>
        </w:tabs>
        <w:spacing w:after="0" w:line="240" w:lineRule="auto"/>
        <w:jc w:val="center"/>
        <w:rPr>
          <w:b/>
          <w:bCs/>
          <w:sz w:val="36"/>
          <w:szCs w:val="36"/>
        </w:rPr>
      </w:pPr>
    </w:p>
    <w:p w14:paraId="4A7A623F" w14:textId="06F33B92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Week commencing:</w:t>
      </w:r>
    </w:p>
    <w:p w14:paraId="6398D774" w14:textId="78128387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243E4EB0" w14:textId="77777777" w:rsidR="00E02874" w:rsidRPr="00E02874" w:rsidRDefault="00E02874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</w:p>
    <w:p w14:paraId="4554723D" w14:textId="3FEBDABA" w:rsidR="00E02874" w:rsidRPr="00E02874" w:rsidRDefault="00E02874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  <w:r w:rsidRPr="00E02874">
        <w:rPr>
          <w:b/>
          <w:bCs/>
          <w:sz w:val="28"/>
          <w:szCs w:val="28"/>
        </w:rPr>
        <w:t>Monday 19</w:t>
      </w:r>
      <w:r w:rsidRPr="00E02874">
        <w:rPr>
          <w:b/>
          <w:bCs/>
          <w:sz w:val="28"/>
          <w:szCs w:val="28"/>
          <w:vertAlign w:val="superscript"/>
        </w:rPr>
        <w:t>TH</w:t>
      </w:r>
      <w:r w:rsidRPr="00E02874">
        <w:rPr>
          <w:b/>
          <w:bCs/>
          <w:sz w:val="28"/>
          <w:szCs w:val="28"/>
        </w:rPr>
        <w:t xml:space="preserve"> December</w:t>
      </w:r>
    </w:p>
    <w:p w14:paraId="0C4C6D21" w14:textId="055D6E5D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Waterloo Town Hall -   open 1 – 3</w:t>
      </w:r>
    </w:p>
    <w:p w14:paraId="6C5F90A4" w14:textId="293CDFE3" w:rsidR="00E02874" w:rsidRPr="00E02874" w:rsidRDefault="00E02874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</w:p>
    <w:p w14:paraId="1F65C821" w14:textId="404ECE2B" w:rsidR="00E02874" w:rsidRPr="00E02874" w:rsidRDefault="00E02874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  <w:r w:rsidRPr="00E02874">
        <w:rPr>
          <w:b/>
          <w:bCs/>
          <w:sz w:val="28"/>
          <w:szCs w:val="28"/>
        </w:rPr>
        <w:t>Tuesday 20</w:t>
      </w:r>
      <w:r w:rsidRPr="00E02874">
        <w:rPr>
          <w:b/>
          <w:bCs/>
          <w:sz w:val="28"/>
          <w:szCs w:val="28"/>
          <w:vertAlign w:val="superscript"/>
        </w:rPr>
        <w:t>th</w:t>
      </w:r>
      <w:r w:rsidRPr="00E02874">
        <w:rPr>
          <w:b/>
          <w:bCs/>
          <w:sz w:val="28"/>
          <w:szCs w:val="28"/>
        </w:rPr>
        <w:t xml:space="preserve"> December</w:t>
      </w:r>
    </w:p>
    <w:p w14:paraId="3DBBB24C" w14:textId="469D0BA7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Caradoc Mission 11 – 2</w:t>
      </w:r>
    </w:p>
    <w:p w14:paraId="3A9143F3" w14:textId="0CF99AAB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5EAF4945" w14:textId="2FA0DAB5" w:rsidR="00E02874" w:rsidRPr="00E02874" w:rsidRDefault="00E02874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  <w:r w:rsidRPr="00E02874">
        <w:rPr>
          <w:b/>
          <w:bCs/>
          <w:sz w:val="28"/>
          <w:szCs w:val="28"/>
        </w:rPr>
        <w:t>Wednesday 21</w:t>
      </w:r>
      <w:r w:rsidRPr="00E02874">
        <w:rPr>
          <w:b/>
          <w:bCs/>
          <w:sz w:val="28"/>
          <w:szCs w:val="28"/>
          <w:vertAlign w:val="superscript"/>
        </w:rPr>
        <w:t>st</w:t>
      </w:r>
      <w:r w:rsidRPr="00E02874">
        <w:rPr>
          <w:b/>
          <w:bCs/>
          <w:sz w:val="28"/>
          <w:szCs w:val="28"/>
        </w:rPr>
        <w:t xml:space="preserve"> December</w:t>
      </w:r>
    </w:p>
    <w:p w14:paraId="224CE3DD" w14:textId="11D4D4B8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Litherland Youth &amp; Community Centre 11- 2</w:t>
      </w:r>
    </w:p>
    <w:p w14:paraId="2CF16286" w14:textId="435D73B0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732C0BF0" w14:textId="534662A8" w:rsidR="00E02874" w:rsidRPr="00E02874" w:rsidRDefault="00E02874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  <w:r w:rsidRPr="00E02874">
        <w:rPr>
          <w:b/>
          <w:bCs/>
          <w:sz w:val="28"/>
          <w:szCs w:val="28"/>
        </w:rPr>
        <w:t>Thursday 22</w:t>
      </w:r>
      <w:r w:rsidRPr="00E02874">
        <w:rPr>
          <w:b/>
          <w:bCs/>
          <w:sz w:val="28"/>
          <w:szCs w:val="28"/>
          <w:vertAlign w:val="superscript"/>
        </w:rPr>
        <w:t>nd</w:t>
      </w:r>
      <w:r w:rsidRPr="00E02874">
        <w:rPr>
          <w:b/>
          <w:bCs/>
          <w:sz w:val="28"/>
          <w:szCs w:val="28"/>
        </w:rPr>
        <w:t xml:space="preserve"> December </w:t>
      </w:r>
    </w:p>
    <w:p w14:paraId="49E3E218" w14:textId="1EFFA0DE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Christ Church Bootle   10 – 12</w:t>
      </w:r>
    </w:p>
    <w:p w14:paraId="26A500CE" w14:textId="1BFF6A9D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St. Oswald’s       11 – 2</w:t>
      </w:r>
    </w:p>
    <w:p w14:paraId="7F444599" w14:textId="2D5BF6FB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Waterloo Town Hall 1 – 3</w:t>
      </w:r>
    </w:p>
    <w:p w14:paraId="51BB8E21" w14:textId="3C1EB40E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00EE51C2" w14:textId="1DDC1C04" w:rsidR="00E02874" w:rsidRPr="00E02874" w:rsidRDefault="00E02874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  <w:r w:rsidRPr="00E02874">
        <w:rPr>
          <w:b/>
          <w:bCs/>
          <w:sz w:val="28"/>
          <w:szCs w:val="28"/>
        </w:rPr>
        <w:t>Friday 23</w:t>
      </w:r>
      <w:r w:rsidRPr="00E02874">
        <w:rPr>
          <w:b/>
          <w:bCs/>
          <w:sz w:val="28"/>
          <w:szCs w:val="28"/>
          <w:vertAlign w:val="superscript"/>
        </w:rPr>
        <w:t>rd</w:t>
      </w:r>
      <w:r w:rsidRPr="00E02874">
        <w:rPr>
          <w:b/>
          <w:bCs/>
          <w:sz w:val="28"/>
          <w:szCs w:val="28"/>
        </w:rPr>
        <w:t xml:space="preserve"> December </w:t>
      </w:r>
    </w:p>
    <w:p w14:paraId="44D41099" w14:textId="5324319D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Linacre Mission   11 – 2</w:t>
      </w:r>
    </w:p>
    <w:p w14:paraId="656DDC30" w14:textId="7FE26859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St. Leonard’s Youth &amp; Community Centre 10.30 – 2.30</w:t>
      </w:r>
    </w:p>
    <w:p w14:paraId="2BCA20C9" w14:textId="3E229A75" w:rsidR="00E02874" w:rsidRP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WATERLOO TOWN HALL CLOSED </w:t>
      </w:r>
    </w:p>
    <w:p w14:paraId="5BCCDF9C" w14:textId="794CC235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10C36850" w14:textId="33857EAF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2359CD34" w14:textId="4721FE42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7E2416EB" w14:textId="4990399F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3CFF532B" w14:textId="2A265A43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1C617450" w14:textId="61B7EED6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68527669" w14:textId="3F508611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0F342002" w14:textId="5DBC9A6E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277D6686" w14:textId="10D2E020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04ECDD02" w14:textId="0DE73DBE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7B385559" w14:textId="77777777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08302978" w14:textId="1115E7A0" w:rsidR="00E02874" w:rsidRPr="00E02874" w:rsidRDefault="00E02874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  <w:r w:rsidRPr="00E02874">
        <w:rPr>
          <w:b/>
          <w:bCs/>
          <w:sz w:val="28"/>
          <w:szCs w:val="28"/>
        </w:rPr>
        <w:t>Monday 26</w:t>
      </w:r>
      <w:r w:rsidRPr="00E02874">
        <w:rPr>
          <w:b/>
          <w:bCs/>
          <w:sz w:val="28"/>
          <w:szCs w:val="28"/>
          <w:vertAlign w:val="superscript"/>
        </w:rPr>
        <w:t>th</w:t>
      </w:r>
      <w:r w:rsidRPr="00E02874">
        <w:rPr>
          <w:b/>
          <w:bCs/>
          <w:sz w:val="28"/>
          <w:szCs w:val="28"/>
        </w:rPr>
        <w:t xml:space="preserve"> December  BANK HOLIDAY ALL FOOBANKS CLOSED</w:t>
      </w:r>
    </w:p>
    <w:p w14:paraId="106394C8" w14:textId="574F8436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208FF75E" w14:textId="11AFC4C2" w:rsidR="00E02874" w:rsidRPr="00E02874" w:rsidRDefault="00E02874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  <w:r w:rsidRPr="00E02874">
        <w:rPr>
          <w:b/>
          <w:bCs/>
          <w:sz w:val="28"/>
          <w:szCs w:val="28"/>
        </w:rPr>
        <w:t>Tuesday 27</w:t>
      </w:r>
      <w:r w:rsidRPr="00E02874">
        <w:rPr>
          <w:b/>
          <w:bCs/>
          <w:sz w:val="28"/>
          <w:szCs w:val="28"/>
          <w:vertAlign w:val="superscript"/>
        </w:rPr>
        <w:t>th</w:t>
      </w:r>
      <w:r w:rsidRPr="00E02874">
        <w:rPr>
          <w:b/>
          <w:bCs/>
          <w:sz w:val="28"/>
          <w:szCs w:val="28"/>
        </w:rPr>
        <w:t xml:space="preserve"> December BANK HOLIDAY ALL FOODBANKS CLOSED</w:t>
      </w:r>
    </w:p>
    <w:p w14:paraId="1F1BF862" w14:textId="0F147A08" w:rsidR="00E02874" w:rsidRPr="00E02874" w:rsidRDefault="00E02874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</w:p>
    <w:p w14:paraId="1F9A41C0" w14:textId="391683ED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Wednesday 28</w:t>
      </w:r>
      <w:r w:rsidRPr="00E02874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December All foodbanks closed</w:t>
      </w:r>
    </w:p>
    <w:p w14:paraId="2FCFED38" w14:textId="56CC5A2E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78AC7292" w14:textId="06A2F037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Thursday 29</w:t>
      </w:r>
      <w:r w:rsidRPr="00E02874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December All foodbanks closed</w:t>
      </w:r>
    </w:p>
    <w:p w14:paraId="33E61372" w14:textId="1C84CF5D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sz w:val="28"/>
          <w:szCs w:val="28"/>
        </w:rPr>
      </w:pPr>
    </w:p>
    <w:p w14:paraId="2E13D92F" w14:textId="4F0F847A" w:rsidR="00E02874" w:rsidRDefault="00E02874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  <w:r w:rsidRPr="00E02874">
        <w:rPr>
          <w:b/>
          <w:bCs/>
          <w:sz w:val="28"/>
          <w:szCs w:val="28"/>
        </w:rPr>
        <w:t>Friday 30</w:t>
      </w:r>
      <w:r w:rsidRPr="00E02874">
        <w:rPr>
          <w:b/>
          <w:bCs/>
          <w:sz w:val="28"/>
          <w:szCs w:val="28"/>
          <w:vertAlign w:val="superscript"/>
        </w:rPr>
        <w:t>th</w:t>
      </w:r>
      <w:r w:rsidRPr="00E02874">
        <w:rPr>
          <w:b/>
          <w:bCs/>
          <w:sz w:val="28"/>
          <w:szCs w:val="28"/>
        </w:rPr>
        <w:t xml:space="preserve"> December St. Leonard’s Youth &amp; Community Centre 11 </w:t>
      </w:r>
      <w:r w:rsidR="0096306E">
        <w:rPr>
          <w:b/>
          <w:bCs/>
          <w:sz w:val="28"/>
          <w:szCs w:val="28"/>
        </w:rPr>
        <w:t>–</w:t>
      </w:r>
      <w:r w:rsidRPr="00E02874">
        <w:rPr>
          <w:b/>
          <w:bCs/>
          <w:sz w:val="28"/>
          <w:szCs w:val="28"/>
        </w:rPr>
        <w:t xml:space="preserve"> 1</w:t>
      </w:r>
    </w:p>
    <w:p w14:paraId="215A1CC1" w14:textId="190DE930" w:rsidR="0096306E" w:rsidRDefault="0096306E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</w:p>
    <w:p w14:paraId="45B79E72" w14:textId="33E3DA12" w:rsidR="0096306E" w:rsidRDefault="0096306E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MONDAY 2</w:t>
      </w:r>
      <w:r w:rsidRPr="0096306E">
        <w:rPr>
          <w:b/>
          <w:bCs/>
          <w:sz w:val="28"/>
          <w:szCs w:val="28"/>
          <w:vertAlign w:val="superscript"/>
        </w:rPr>
        <w:t>ND</w:t>
      </w:r>
      <w:r>
        <w:rPr>
          <w:b/>
          <w:bCs/>
          <w:sz w:val="28"/>
          <w:szCs w:val="28"/>
        </w:rPr>
        <w:t xml:space="preserve"> JANUARY 2023 BANK HOLIDAY ALL FOODBANKS CLOSED</w:t>
      </w:r>
    </w:p>
    <w:p w14:paraId="4731C126" w14:textId="5ACBBC20" w:rsidR="0096306E" w:rsidRDefault="0096306E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</w:p>
    <w:p w14:paraId="54FCF1FD" w14:textId="4133B3C6" w:rsidR="0096306E" w:rsidRDefault="0096306E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ALL FOODBANKS RE-OPEN AS USUAL ON TUESDAY 3</w:t>
      </w:r>
      <w:r w:rsidRPr="0096306E">
        <w:rPr>
          <w:b/>
          <w:bCs/>
          <w:sz w:val="28"/>
          <w:szCs w:val="28"/>
          <w:vertAlign w:val="superscript"/>
        </w:rPr>
        <w:t>RD</w:t>
      </w:r>
      <w:r>
        <w:rPr>
          <w:b/>
          <w:bCs/>
          <w:sz w:val="28"/>
          <w:szCs w:val="28"/>
        </w:rPr>
        <w:t xml:space="preserve"> JANUARY 2023</w:t>
      </w:r>
    </w:p>
    <w:p w14:paraId="10AFAFAC" w14:textId="0D3F110B" w:rsidR="0096306E" w:rsidRDefault="0096306E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</w:p>
    <w:p w14:paraId="477D7E3B" w14:textId="34606FDB" w:rsidR="0096306E" w:rsidRDefault="0096306E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</w:p>
    <w:p w14:paraId="72AFF6E7" w14:textId="096D3C0C" w:rsidR="0096306E" w:rsidRPr="00E02874" w:rsidRDefault="0096306E" w:rsidP="00E02874">
      <w:pPr>
        <w:tabs>
          <w:tab w:val="left" w:pos="8100"/>
        </w:tabs>
        <w:spacing w:after="0"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3EA54F0F" wp14:editId="1BD65ACE">
            <wp:extent cx="1724025" cy="1533525"/>
            <wp:effectExtent l="0" t="0" r="9525" b="9525"/>
            <wp:docPr id="7" name="Picture 7" descr="Holiday wreath with mistletoe, berries, pine needles, and fru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Holiday wreath with mistletoe, berries, pine needles, and fruit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306E" w:rsidRPr="00E02874" w:rsidSect="00223992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1F0CB" w14:textId="77777777" w:rsidR="006E177D" w:rsidRDefault="006E177D" w:rsidP="002B49A0">
      <w:pPr>
        <w:spacing w:after="0" w:line="240" w:lineRule="auto"/>
      </w:pPr>
      <w:r>
        <w:separator/>
      </w:r>
    </w:p>
  </w:endnote>
  <w:endnote w:type="continuationSeparator" w:id="0">
    <w:p w14:paraId="272818FE" w14:textId="77777777" w:rsidR="006E177D" w:rsidRDefault="006E177D" w:rsidP="002B4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93DC9" w14:textId="77777777" w:rsidR="00FC7D02" w:rsidRDefault="00FC7D02" w:rsidP="00FC7D02">
    <w:pPr>
      <w:pStyle w:val="Footer"/>
      <w:tabs>
        <w:tab w:val="clear" w:pos="4513"/>
        <w:tab w:val="center" w:pos="2352"/>
        <w:tab w:val="right" w:pos="4704"/>
      </w:tabs>
      <w:ind w:right="360"/>
      <w:jc w:val="center"/>
      <w:rPr>
        <w:rFonts w:ascii="Verdana" w:eastAsia="Times New Roman" w:hAnsi="Verdana"/>
        <w:sz w:val="18"/>
        <w:szCs w:val="18"/>
        <w:lang w:eastAsia="en-GB"/>
      </w:rPr>
    </w:pPr>
    <w:r w:rsidRPr="00D440F1">
      <w:rPr>
        <w:rFonts w:ascii="Verdana" w:eastAsia="Times New Roman" w:hAnsi="Verdana"/>
        <w:b/>
        <w:sz w:val="18"/>
        <w:szCs w:val="18"/>
        <w:lang w:eastAsia="en-GB"/>
      </w:rPr>
      <w:t>Company Number:</w:t>
    </w:r>
    <w:r>
      <w:rPr>
        <w:rFonts w:ascii="Verdana" w:eastAsia="Times New Roman" w:hAnsi="Verdana"/>
        <w:b/>
        <w:sz w:val="18"/>
        <w:szCs w:val="18"/>
        <w:lang w:eastAsia="en-GB"/>
      </w:rPr>
      <w:t xml:space="preserve"> </w:t>
    </w:r>
    <w:r>
      <w:rPr>
        <w:rFonts w:ascii="Verdana" w:eastAsia="Times New Roman" w:hAnsi="Verdana"/>
        <w:sz w:val="18"/>
        <w:szCs w:val="18"/>
        <w:lang w:eastAsia="en-GB"/>
      </w:rPr>
      <w:t>0</w:t>
    </w:r>
    <w:r w:rsidRPr="006573BB">
      <w:rPr>
        <w:rFonts w:ascii="Verdana" w:eastAsia="Times New Roman" w:hAnsi="Verdana"/>
        <w:sz w:val="18"/>
        <w:szCs w:val="18"/>
        <w:lang w:eastAsia="en-GB"/>
      </w:rPr>
      <w:t>6775494</w:t>
    </w:r>
    <w:r>
      <w:rPr>
        <w:rFonts w:ascii="Verdana" w:eastAsia="Times New Roman" w:hAnsi="Verdana"/>
        <w:sz w:val="18"/>
        <w:szCs w:val="18"/>
        <w:lang w:eastAsia="en-GB"/>
      </w:rPr>
      <w:t xml:space="preserve"> - </w:t>
    </w:r>
    <w:r w:rsidRPr="00D440F1">
      <w:rPr>
        <w:rFonts w:ascii="Verdana" w:eastAsia="Times New Roman" w:hAnsi="Verdana"/>
        <w:b/>
        <w:sz w:val="18"/>
        <w:szCs w:val="18"/>
        <w:lang w:eastAsia="en-GB"/>
      </w:rPr>
      <w:t>Registered Charity Number</w:t>
    </w:r>
    <w:r>
      <w:rPr>
        <w:rFonts w:ascii="Verdana" w:eastAsia="Times New Roman" w:hAnsi="Verdana"/>
        <w:sz w:val="18"/>
        <w:szCs w:val="18"/>
        <w:lang w:eastAsia="en-GB"/>
      </w:rPr>
      <w:t>: 1</w:t>
    </w:r>
    <w:r w:rsidRPr="006573BB">
      <w:rPr>
        <w:rFonts w:ascii="Verdana" w:eastAsia="Times New Roman" w:hAnsi="Verdana"/>
        <w:sz w:val="18"/>
        <w:szCs w:val="18"/>
        <w:lang w:eastAsia="en-GB"/>
      </w:rPr>
      <w:t>129970</w:t>
    </w:r>
  </w:p>
  <w:p w14:paraId="2823EDB6" w14:textId="77777777" w:rsidR="002B49A0" w:rsidRDefault="00AA5870">
    <w:pPr>
      <w:pStyle w:val="Footer"/>
    </w:pPr>
    <w:r>
      <w:rPr>
        <w:rFonts w:ascii="Verdana" w:eastAsia="Times New Roman" w:hAnsi="Verdana"/>
        <w:b/>
        <w:noProof/>
        <w:sz w:val="18"/>
        <w:szCs w:val="18"/>
        <w:lang w:eastAsia="en-GB"/>
      </w:rPr>
      <w:drawing>
        <wp:inline distT="0" distB="0" distL="0" distR="0" wp14:anchorId="33A9EE7D" wp14:editId="192EF6CC">
          <wp:extent cx="781050" cy="523875"/>
          <wp:effectExtent l="19050" t="0" r="0" b="0"/>
          <wp:docPr id="2" name="Picture 1" descr="http://www.biglotteryfund.org.uk/hi_big_e_min_pin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biglotteryfund.org.uk/hi_big_e_min_pin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B49A0">
      <w:t xml:space="preserve">     </w:t>
    </w:r>
    <w:r w:rsidR="00FC7D02">
      <w:t xml:space="preserve"> </w:t>
    </w:r>
    <w:r w:rsidR="002B49A0">
      <w:t xml:space="preserve">    </w:t>
    </w:r>
    <w:r>
      <w:rPr>
        <w:noProof/>
        <w:lang w:eastAsia="en-GB"/>
      </w:rPr>
      <w:drawing>
        <wp:inline distT="0" distB="0" distL="0" distR="0" wp14:anchorId="39BEAB3A" wp14:editId="62BBB5F9">
          <wp:extent cx="714375" cy="200025"/>
          <wp:effectExtent l="19050" t="0" r="9525" b="0"/>
          <wp:docPr id="3" name="Picture 2" descr="C:\Users\Home\Downloads\SMBC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Home\Downloads\SMBC log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200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B49A0">
      <w:t xml:space="preserve">      </w:t>
    </w:r>
    <w:r w:rsidR="00FC7D02">
      <w:t xml:space="preserve"> </w:t>
    </w:r>
    <w:r w:rsidR="002B49A0">
      <w:t xml:space="preserve">   </w:t>
    </w:r>
    <w:r>
      <w:rPr>
        <w:noProof/>
        <w:lang w:eastAsia="en-GB"/>
      </w:rPr>
      <w:drawing>
        <wp:inline distT="0" distB="0" distL="0" distR="0" wp14:anchorId="5640EC7E" wp14:editId="13BD9237">
          <wp:extent cx="1143000" cy="304800"/>
          <wp:effectExtent l="19050" t="0" r="0" b="0"/>
          <wp:docPr id="4" name="Picture 3" descr="C:\Users\Home\Downloads\ccg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Home\Downloads\ccg logo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304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B49A0">
      <w:t xml:space="preserve"> </w:t>
    </w:r>
    <w:r w:rsidR="00FC7D02">
      <w:t xml:space="preserve">     </w:t>
    </w:r>
    <w:r>
      <w:rPr>
        <w:noProof/>
        <w:lang w:eastAsia="en-GB"/>
      </w:rPr>
      <w:drawing>
        <wp:inline distT="0" distB="0" distL="0" distR="0" wp14:anchorId="6A9F05CB" wp14:editId="71AE3753">
          <wp:extent cx="838200" cy="428625"/>
          <wp:effectExtent l="19050" t="0" r="0" b="0"/>
          <wp:docPr id="5" name="Picture 5" descr="C:\Users\Home\Downloads\morgan foundation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Home\Downloads\morgan foundation logo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FC7D02">
      <w:t xml:space="preserve">       </w:t>
    </w:r>
    <w:r w:rsidR="002B49A0">
      <w:t xml:space="preserve"> </w:t>
    </w:r>
    <w:r>
      <w:rPr>
        <w:noProof/>
        <w:lang w:eastAsia="en-GB"/>
      </w:rPr>
      <w:drawing>
        <wp:inline distT="0" distB="0" distL="0" distR="0" wp14:anchorId="438D71A6" wp14:editId="244DC8F2">
          <wp:extent cx="752475" cy="485775"/>
          <wp:effectExtent l="19050" t="0" r="9525" b="0"/>
          <wp:docPr id="6" name="Picture 4" descr="C:\Users\Home\Downloads\foodbank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Home\Downloads\foodbank logo.jpg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563209C" w14:textId="77777777" w:rsidR="002B49A0" w:rsidRDefault="002B49A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46208" w14:textId="77777777" w:rsidR="006E177D" w:rsidRDefault="006E177D" w:rsidP="002B49A0">
      <w:pPr>
        <w:spacing w:after="0" w:line="240" w:lineRule="auto"/>
      </w:pPr>
      <w:r>
        <w:separator/>
      </w:r>
    </w:p>
  </w:footnote>
  <w:footnote w:type="continuationSeparator" w:id="0">
    <w:p w14:paraId="4FA0C341" w14:textId="77777777" w:rsidR="006E177D" w:rsidRDefault="006E177D" w:rsidP="002B49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874"/>
    <w:rsid w:val="0012562C"/>
    <w:rsid w:val="00223992"/>
    <w:rsid w:val="002B49A0"/>
    <w:rsid w:val="00345C59"/>
    <w:rsid w:val="00436B54"/>
    <w:rsid w:val="00535949"/>
    <w:rsid w:val="00593451"/>
    <w:rsid w:val="005D4DC4"/>
    <w:rsid w:val="005E63CE"/>
    <w:rsid w:val="00645820"/>
    <w:rsid w:val="006C6A7F"/>
    <w:rsid w:val="006E177D"/>
    <w:rsid w:val="007A241F"/>
    <w:rsid w:val="00922296"/>
    <w:rsid w:val="0096306E"/>
    <w:rsid w:val="009C6417"/>
    <w:rsid w:val="00AA5870"/>
    <w:rsid w:val="00D060DE"/>
    <w:rsid w:val="00D500F5"/>
    <w:rsid w:val="00D767AE"/>
    <w:rsid w:val="00E02874"/>
    <w:rsid w:val="00ED425C"/>
    <w:rsid w:val="00FC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1274C"/>
  <w15:docId w15:val="{ADE88552-5839-4E24-A027-F62F6B1B8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992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3451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2B49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9A0"/>
  </w:style>
  <w:style w:type="paragraph" w:styleId="Footer">
    <w:name w:val="footer"/>
    <w:basedOn w:val="Normal"/>
    <w:link w:val="FooterChar"/>
    <w:uiPriority w:val="99"/>
    <w:unhideWhenUsed/>
    <w:rsid w:val="002B49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9A0"/>
  </w:style>
  <w:style w:type="paragraph" w:styleId="BalloonText">
    <w:name w:val="Balloon Text"/>
    <w:basedOn w:val="Normal"/>
    <w:link w:val="BalloonTextChar"/>
    <w:uiPriority w:val="99"/>
    <w:semiHidden/>
    <w:unhideWhenUsed/>
    <w:rsid w:val="00FC7D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D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mailto:stleonards60@yahoo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letterhead\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4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Links>
    <vt:vector size="6" baseType="variant">
      <vt:variant>
        <vt:i4>5963831</vt:i4>
      </vt:variant>
      <vt:variant>
        <vt:i4>0</vt:i4>
      </vt:variant>
      <vt:variant>
        <vt:i4>0</vt:i4>
      </vt:variant>
      <vt:variant>
        <vt:i4>5</vt:i4>
      </vt:variant>
      <vt:variant>
        <vt:lpwstr>mailto:stleonards60@yahoo.co.uk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Debbie Shelley</cp:lastModifiedBy>
  <cp:revision>4</cp:revision>
  <cp:lastPrinted>2016-04-22T15:42:00Z</cp:lastPrinted>
  <dcterms:created xsi:type="dcterms:W3CDTF">2022-11-30T09:50:00Z</dcterms:created>
  <dcterms:modified xsi:type="dcterms:W3CDTF">2022-11-30T15:40:00Z</dcterms:modified>
</cp:coreProperties>
</file>